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1"/>
        <w:gridCol w:w="1727"/>
        <w:gridCol w:w="2793"/>
      </w:tblGrid>
      <w:tr w:rsidR="00343192" w:rsidRPr="00E7178D" w14:paraId="368082F6" w14:textId="77777777">
        <w:trPr>
          <w:cantSplit/>
          <w:trHeight w:val="454"/>
        </w:trPr>
        <w:tc>
          <w:tcPr>
            <w:tcW w:w="9211" w:type="dxa"/>
            <w:gridSpan w:val="3"/>
            <w:vAlign w:val="center"/>
          </w:tcPr>
          <w:p w14:paraId="701D7E3B" w14:textId="0FCC032F" w:rsidR="00343192" w:rsidRPr="00E7178D" w:rsidRDefault="00343192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7178D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 xml:space="preserve">DATOS DEL </w:t>
            </w:r>
            <w:r w:rsidR="00E7178D" w:rsidRPr="00E7178D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ACUERDO INTERNACIONAL  NO NORMATIVO</w:t>
            </w:r>
          </w:p>
        </w:tc>
      </w:tr>
      <w:tr w:rsidR="00911710" w:rsidRPr="00911710" w14:paraId="4B5789A4" w14:textId="77777777">
        <w:trPr>
          <w:cantSplit/>
          <w:trHeight w:val="286"/>
        </w:trPr>
        <w:tc>
          <w:tcPr>
            <w:tcW w:w="6370" w:type="dxa"/>
            <w:gridSpan w:val="2"/>
            <w:vAlign w:val="center"/>
          </w:tcPr>
          <w:p w14:paraId="7B2CF600" w14:textId="30ACEA92" w:rsidR="00911710" w:rsidRPr="00373101" w:rsidRDefault="00911710" w:rsidP="009E7B06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7310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INSTITUCIÓN:</w:t>
            </w:r>
            <w:r w:rsidR="003402C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841" w:type="dxa"/>
            <w:vAlign w:val="center"/>
          </w:tcPr>
          <w:p w14:paraId="06E647A7" w14:textId="6AB4ED7A" w:rsidR="00911710" w:rsidRPr="00911710" w:rsidRDefault="00911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PAÍS: </w:t>
            </w:r>
          </w:p>
        </w:tc>
      </w:tr>
      <w:tr w:rsidR="00343192" w:rsidRPr="00911710" w14:paraId="6E498990" w14:textId="77777777">
        <w:trPr>
          <w:cantSplit/>
          <w:trHeight w:val="284"/>
        </w:trPr>
        <w:tc>
          <w:tcPr>
            <w:tcW w:w="4605" w:type="dxa"/>
            <w:vAlign w:val="center"/>
          </w:tcPr>
          <w:p w14:paraId="7848265A" w14:textId="6C2C700D" w:rsidR="00343192" w:rsidRPr="00911710" w:rsidRDefault="00343192" w:rsidP="009E7B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TIPO: </w:t>
            </w:r>
          </w:p>
        </w:tc>
        <w:tc>
          <w:tcPr>
            <w:tcW w:w="4606" w:type="dxa"/>
            <w:gridSpan w:val="2"/>
            <w:vAlign w:val="center"/>
          </w:tcPr>
          <w:p w14:paraId="02F4395E" w14:textId="3A7EB9C3" w:rsidR="00343192" w:rsidRPr="00911710" w:rsidRDefault="003431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OBJETO: </w:t>
            </w:r>
          </w:p>
        </w:tc>
      </w:tr>
      <w:tr w:rsidR="00343192" w:rsidRPr="00911710" w14:paraId="2B64CA80" w14:textId="77777777">
        <w:trPr>
          <w:cantSplit/>
          <w:trHeight w:val="284"/>
        </w:trPr>
        <w:tc>
          <w:tcPr>
            <w:tcW w:w="4605" w:type="dxa"/>
            <w:vAlign w:val="center"/>
          </w:tcPr>
          <w:p w14:paraId="162F3EEC" w14:textId="3A0745A6" w:rsidR="00343192" w:rsidRPr="00911710" w:rsidRDefault="00343192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911710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FECHA DE FIRMA: </w:t>
            </w:r>
          </w:p>
        </w:tc>
        <w:tc>
          <w:tcPr>
            <w:tcW w:w="4606" w:type="dxa"/>
            <w:gridSpan w:val="2"/>
            <w:vAlign w:val="center"/>
          </w:tcPr>
          <w:p w14:paraId="2D8D939D" w14:textId="4407D376" w:rsidR="00343192" w:rsidRPr="00911710" w:rsidRDefault="003431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DURACIÓN: </w:t>
            </w:r>
          </w:p>
        </w:tc>
      </w:tr>
    </w:tbl>
    <w:p w14:paraId="54B94985" w14:textId="77777777" w:rsidR="00343192" w:rsidRDefault="00343192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1"/>
      </w:tblGrid>
      <w:tr w:rsidR="00343192" w:rsidRPr="00D90E21" w14:paraId="1C5B1A13" w14:textId="77777777" w:rsidTr="00F37BA1">
        <w:trPr>
          <w:trHeight w:val="454"/>
        </w:trPr>
        <w:tc>
          <w:tcPr>
            <w:tcW w:w="9041" w:type="dxa"/>
            <w:vAlign w:val="center"/>
          </w:tcPr>
          <w:p w14:paraId="634655EC" w14:textId="24657730" w:rsidR="00343192" w:rsidRPr="00F80ACF" w:rsidRDefault="00343192">
            <w:pP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F80ACF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INFORME DE</w:t>
            </w:r>
            <w:r w:rsidR="00D20500" w:rsidRPr="00F80ACF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BA7ABE" w:rsidRPr="00F80ACF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NUEVO</w:t>
            </w:r>
            <w:r w:rsidR="00F80ACF" w:rsidRPr="00F80ACF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/RENOVACION</w:t>
            </w:r>
            <w:r w:rsidR="00BA7ABE" w:rsidRPr="00F80ACF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E7178D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ACUERDO INTERNACIONAL  NO NORMATIVO</w:t>
            </w:r>
            <w:r w:rsidRPr="00F80ACF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:</w:t>
            </w:r>
          </w:p>
        </w:tc>
      </w:tr>
      <w:tr w:rsidR="00294B11" w:rsidRPr="00D90E21" w14:paraId="7646D299" w14:textId="77777777" w:rsidTr="00FB1CA0">
        <w:trPr>
          <w:trHeight w:val="6804"/>
        </w:trPr>
        <w:tc>
          <w:tcPr>
            <w:tcW w:w="9041" w:type="dxa"/>
            <w:vAlign w:val="center"/>
          </w:tcPr>
          <w:p w14:paraId="2CACA51B" w14:textId="74AFBE00" w:rsidR="00004204" w:rsidRPr="006534DE" w:rsidRDefault="00004204" w:rsidP="00BA7ABE">
            <w:pPr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</w:tr>
    </w:tbl>
    <w:p w14:paraId="5E7E65EF" w14:textId="77777777" w:rsidR="00343192" w:rsidRPr="00F80ACF" w:rsidRDefault="00343192">
      <w:pPr>
        <w:rPr>
          <w:lang w:val="es-ES"/>
        </w:rPr>
      </w:pPr>
    </w:p>
    <w:p w14:paraId="3219719E" w14:textId="763133EA" w:rsidR="00867401" w:rsidRDefault="00867401">
      <w:pPr>
        <w:tabs>
          <w:tab w:val="left" w:pos="4605"/>
        </w:tabs>
        <w:rPr>
          <w:rFonts w:ascii="Arial" w:hAnsi="Arial" w:cs="Arial"/>
          <w:b/>
          <w:bCs/>
          <w:lang w:val="es-ES"/>
        </w:rPr>
      </w:pPr>
      <w:r w:rsidRPr="38E5272C">
        <w:rPr>
          <w:rFonts w:ascii="Arial" w:hAnsi="Arial" w:cs="Arial"/>
          <w:b/>
          <w:bCs/>
          <w:lang w:val="es-ES"/>
        </w:rPr>
        <w:t xml:space="preserve">Fecha: </w:t>
      </w:r>
    </w:p>
    <w:p w14:paraId="1528948A" w14:textId="77777777" w:rsidR="00867401" w:rsidRDefault="00867401">
      <w:pPr>
        <w:tabs>
          <w:tab w:val="left" w:pos="4605"/>
        </w:tabs>
        <w:rPr>
          <w:rFonts w:ascii="Arial" w:hAnsi="Arial" w:cs="Arial"/>
          <w:b/>
          <w:bCs/>
          <w:lang w:val="es-ES"/>
        </w:rPr>
      </w:pPr>
    </w:p>
    <w:p w14:paraId="50D73950" w14:textId="1D91AF81" w:rsidR="00867401" w:rsidRPr="00867401" w:rsidRDefault="00867401">
      <w:pPr>
        <w:tabs>
          <w:tab w:val="left" w:pos="4605"/>
        </w:tabs>
        <w:rPr>
          <w:rFonts w:ascii="Arial" w:hAnsi="Arial" w:cs="Arial"/>
          <w:b/>
          <w:bCs/>
          <w:lang w:val="es-ES"/>
        </w:rPr>
      </w:pPr>
      <w:r w:rsidRPr="00867401">
        <w:rPr>
          <w:rFonts w:ascii="Arial" w:hAnsi="Arial" w:cs="Arial"/>
          <w:b/>
          <w:bCs/>
          <w:lang w:val="es-ES"/>
        </w:rPr>
        <w:t>El/l</w:t>
      </w:r>
      <w:r w:rsidR="000B78FA">
        <w:rPr>
          <w:rFonts w:ascii="Arial" w:hAnsi="Arial" w:cs="Arial"/>
          <w:b/>
          <w:bCs/>
          <w:lang w:val="es-ES"/>
        </w:rPr>
        <w:t>a proponente</w:t>
      </w:r>
      <w:r w:rsidRPr="00867401">
        <w:rPr>
          <w:rFonts w:ascii="Arial" w:hAnsi="Arial" w:cs="Arial"/>
          <w:b/>
          <w:bCs/>
          <w:lang w:val="es-ES"/>
        </w:rPr>
        <w:tab/>
      </w:r>
      <w:r w:rsidR="000B78FA">
        <w:rPr>
          <w:rFonts w:ascii="Arial" w:hAnsi="Arial" w:cs="Arial"/>
          <w:b/>
          <w:bCs/>
          <w:lang w:val="es-ES"/>
        </w:rPr>
        <w:t>El/la responsable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31"/>
      </w:tblGrid>
      <w:tr w:rsidR="00343192" w:rsidRPr="00D90E21" w14:paraId="2BC1DD1B" w14:textId="77777777">
        <w:tc>
          <w:tcPr>
            <w:tcW w:w="46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BEA154" w14:textId="77777777" w:rsidR="00343192" w:rsidRPr="00867401" w:rsidRDefault="00343192">
            <w:pPr>
              <w:rPr>
                <w:rFonts w:ascii="Arial" w:hAnsi="Arial" w:cs="Arial"/>
                <w:b/>
                <w:bCs/>
                <w:lang w:val="es-ES"/>
              </w:rPr>
            </w:pPr>
          </w:p>
          <w:p w14:paraId="0B40099B" w14:textId="77777777" w:rsidR="00343192" w:rsidRPr="00867401" w:rsidRDefault="00343192">
            <w:pPr>
              <w:rPr>
                <w:rFonts w:ascii="Arial" w:hAnsi="Arial" w:cs="Arial"/>
                <w:b/>
                <w:bCs/>
                <w:lang w:val="es-ES"/>
              </w:rPr>
            </w:pPr>
          </w:p>
          <w:p w14:paraId="32BD3CFA" w14:textId="77777777" w:rsidR="00343192" w:rsidRPr="00867401" w:rsidRDefault="00343192">
            <w:pPr>
              <w:rPr>
                <w:rFonts w:ascii="Arial" w:hAnsi="Arial" w:cs="Arial"/>
                <w:b/>
                <w:bCs/>
                <w:lang w:val="es-ES"/>
              </w:rPr>
            </w:pPr>
          </w:p>
          <w:p w14:paraId="20D9091B" w14:textId="77777777" w:rsidR="00343192" w:rsidRPr="00867401" w:rsidRDefault="00343192">
            <w:pPr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3F12D2" w14:textId="77777777" w:rsidR="00343192" w:rsidRPr="00867401" w:rsidRDefault="00343192">
            <w:pPr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343192" w14:paraId="4B0362E1" w14:textId="77777777">
        <w:tc>
          <w:tcPr>
            <w:tcW w:w="46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4C0DFB" w14:textId="77777777" w:rsidR="00343192" w:rsidRDefault="009117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Nombre y apellidos"/>
                  </w:textInput>
                </w:ffData>
              </w:fldChar>
            </w:r>
            <w:bookmarkStart w:id="0" w:name="Texto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Nombre y apellidos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4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C1205D" w14:textId="2926A68A" w:rsidR="00343192" w:rsidRDefault="000B78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Nombre y apellido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Nombre y apellidos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78FA" w14:paraId="421E8D7C" w14:textId="77777777">
        <w:tc>
          <w:tcPr>
            <w:tcW w:w="46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A8CE02" w14:textId="77777777" w:rsidR="000B78FA" w:rsidRDefault="000B78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F402DD" w14:textId="77777777" w:rsidR="000B78FA" w:rsidRDefault="000B78F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BF53C6F" w14:textId="77777777" w:rsidR="00343192" w:rsidRDefault="00343192">
      <w:pPr>
        <w:pStyle w:val="Encabezado"/>
        <w:tabs>
          <w:tab w:val="clear" w:pos="4419"/>
          <w:tab w:val="clear" w:pos="8838"/>
        </w:tabs>
      </w:pPr>
    </w:p>
    <w:sectPr w:rsidR="00343192">
      <w:headerReference w:type="first" r:id="rId10"/>
      <w:footerReference w:type="first" r:id="rId11"/>
      <w:type w:val="continuous"/>
      <w:pgSz w:w="11907" w:h="16840" w:code="9"/>
      <w:pgMar w:top="1417" w:right="1418" w:bottom="1417" w:left="851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F9DBC" w14:textId="77777777" w:rsidR="0058699A" w:rsidRDefault="0058699A">
      <w:r>
        <w:separator/>
      </w:r>
    </w:p>
  </w:endnote>
  <w:endnote w:type="continuationSeparator" w:id="0">
    <w:p w14:paraId="1A4AB538" w14:textId="77777777" w:rsidR="0058699A" w:rsidRDefault="0058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310"/>
    </w:tblGrid>
    <w:tr w:rsidR="008A1D1D" w:rsidRPr="00F37BA1" w14:paraId="5E66FAE8" w14:textId="77777777" w:rsidTr="000A5BCF">
      <w:tc>
        <w:tcPr>
          <w:tcW w:w="166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45838435" w14:textId="20F7B4E8" w:rsidR="008A1D1D" w:rsidRPr="000A5BCF" w:rsidRDefault="008A1D1D" w:rsidP="001C547A">
          <w:pPr>
            <w:pStyle w:val="Piedepgin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73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31AD3F6D" w14:textId="1519FC7B" w:rsidR="008A1D1D" w:rsidRPr="000A5BCF" w:rsidRDefault="008A1D1D" w:rsidP="00BF7213">
          <w:pPr>
            <w:pStyle w:val="Encabezado"/>
            <w:rPr>
              <w:rFonts w:ascii="Arial" w:hAnsi="Arial" w:cs="Arial"/>
              <w:sz w:val="18"/>
              <w:szCs w:val="18"/>
              <w:lang w:val="es-ES"/>
            </w:rPr>
          </w:pPr>
        </w:p>
      </w:tc>
    </w:tr>
  </w:tbl>
  <w:p w14:paraId="2FB48CF8" w14:textId="77777777" w:rsidR="008A1D1D" w:rsidRPr="001C547A" w:rsidRDefault="008A1D1D" w:rsidP="00294B11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8BBC" w14:textId="77777777" w:rsidR="0058699A" w:rsidRDefault="0058699A">
      <w:r>
        <w:separator/>
      </w:r>
    </w:p>
  </w:footnote>
  <w:footnote w:type="continuationSeparator" w:id="0">
    <w:p w14:paraId="0728B476" w14:textId="77777777" w:rsidR="0058699A" w:rsidRDefault="0058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43"/>
      <w:gridCol w:w="853"/>
      <w:gridCol w:w="4667"/>
    </w:tblGrid>
    <w:tr w:rsidR="008A1D1D" w14:paraId="0D119421" w14:textId="77777777" w:rsidTr="000A5BCF">
      <w:tc>
        <w:tcPr>
          <w:tcW w:w="2280" w:type="dxa"/>
          <w:gridSpan w:val="2"/>
          <w:vMerge w:val="restart"/>
          <w:tcBorders>
            <w:top w:val="nil"/>
            <w:left w:val="nil"/>
            <w:bottom w:val="nil"/>
            <w:right w:val="nil"/>
          </w:tcBorders>
        </w:tcPr>
        <w:p w14:paraId="2D3F32E9" w14:textId="0DF0C0D2" w:rsidR="008A1D1D" w:rsidRDefault="0025197D" w:rsidP="00E83C99">
          <w:pPr>
            <w:pStyle w:val="Encabezado"/>
          </w:pPr>
          <w:r>
            <w:rPr>
              <w:noProof/>
            </w:rPr>
            <w:drawing>
              <wp:inline distT="0" distB="0" distL="0" distR="0" wp14:anchorId="18530EF4" wp14:editId="4E1127ED">
                <wp:extent cx="2590800" cy="48577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10" w:type="dxa"/>
          <w:tcBorders>
            <w:top w:val="nil"/>
            <w:left w:val="nil"/>
            <w:bottom w:val="nil"/>
            <w:right w:val="nil"/>
          </w:tcBorders>
        </w:tcPr>
        <w:p w14:paraId="6C90E0EB" w14:textId="77777777" w:rsidR="008A1D1D" w:rsidRPr="000A5BCF" w:rsidRDefault="008A1D1D" w:rsidP="001E196C">
          <w:pPr>
            <w:pStyle w:val="Encabezado"/>
            <w:jc w:val="center"/>
            <w:rPr>
              <w:rFonts w:ascii="Arial" w:hAnsi="Arial" w:cs="Arial"/>
              <w:b/>
              <w:color w:val="333333"/>
              <w:sz w:val="20"/>
              <w:szCs w:val="20"/>
            </w:rPr>
          </w:pPr>
        </w:p>
      </w:tc>
    </w:tr>
    <w:tr w:rsidR="008A1D1D" w:rsidRPr="00EC3975" w14:paraId="7EA90A08" w14:textId="77777777" w:rsidTr="000A5BCF">
      <w:trPr>
        <w:trHeight w:val="232"/>
      </w:trPr>
      <w:tc>
        <w:tcPr>
          <w:tcW w:w="2280" w:type="dxa"/>
          <w:gridSpan w:val="2"/>
          <w:vMerge/>
          <w:tcBorders>
            <w:top w:val="nil"/>
            <w:left w:val="nil"/>
            <w:bottom w:val="nil"/>
            <w:right w:val="nil"/>
          </w:tcBorders>
        </w:tcPr>
        <w:p w14:paraId="766C7A18" w14:textId="77777777" w:rsidR="008A1D1D" w:rsidRDefault="008A1D1D" w:rsidP="001C547A">
          <w:pPr>
            <w:pStyle w:val="Encabezado"/>
          </w:pPr>
        </w:p>
      </w:tc>
      <w:tc>
        <w:tcPr>
          <w:tcW w:w="6810" w:type="dxa"/>
          <w:tcBorders>
            <w:top w:val="nil"/>
            <w:left w:val="nil"/>
            <w:bottom w:val="nil"/>
            <w:right w:val="nil"/>
          </w:tcBorders>
        </w:tcPr>
        <w:p w14:paraId="6CBCCECC" w14:textId="77777777" w:rsidR="008A1D1D" w:rsidRDefault="008A1D1D" w:rsidP="001E196C">
          <w:pPr>
            <w:pStyle w:val="Encabezado"/>
            <w:jc w:val="center"/>
            <w:rPr>
              <w:rFonts w:ascii="Arial" w:hAnsi="Arial" w:cs="Arial"/>
              <w:b/>
              <w:color w:val="333333"/>
              <w:sz w:val="20"/>
              <w:szCs w:val="20"/>
            </w:rPr>
          </w:pPr>
        </w:p>
        <w:p w14:paraId="3E61D86C" w14:textId="77777777" w:rsidR="001E196C" w:rsidRPr="00C86296" w:rsidRDefault="001E196C" w:rsidP="001E196C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center" w:pos="4252"/>
              <w:tab w:val="right" w:pos="8504"/>
            </w:tabs>
            <w:jc w:val="center"/>
            <w:rPr>
              <w:rFonts w:ascii="Verdana" w:eastAsia="Calibri" w:hAnsi="Verdana" w:cs="Times New Roman"/>
              <w:b/>
              <w:color w:val="A6A6A6"/>
              <w:sz w:val="20"/>
              <w:szCs w:val="20"/>
              <w:u w:color="000000"/>
              <w:bdr w:val="nil"/>
              <w:lang w:val="es-ES"/>
            </w:rPr>
          </w:pPr>
          <w:r w:rsidRPr="00C86296">
            <w:rPr>
              <w:rFonts w:ascii="Verdana" w:eastAsia="Calibri" w:hAnsi="Verdana" w:cs="Times New Roman"/>
              <w:b/>
              <w:color w:val="3EA440"/>
              <w:sz w:val="20"/>
              <w:szCs w:val="20"/>
              <w:u w:color="000000"/>
              <w:bdr w:val="nil"/>
              <w:lang w:val="es-ES"/>
            </w:rPr>
            <w:t>UNIVERSIDAD AUTÓNOMA DE MADRID</w:t>
          </w:r>
        </w:p>
        <w:p w14:paraId="65715377" w14:textId="4AB88F16" w:rsidR="00E64457" w:rsidRPr="00C86296" w:rsidRDefault="001E196C" w:rsidP="001E196C">
          <w:pPr>
            <w:pStyle w:val="Encabezado"/>
            <w:jc w:val="center"/>
            <w:rPr>
              <w:rFonts w:ascii="Arial" w:hAnsi="Arial" w:cs="Arial"/>
              <w:b/>
              <w:color w:val="333333"/>
              <w:sz w:val="20"/>
              <w:szCs w:val="20"/>
              <w:lang w:val="es-ES"/>
            </w:rPr>
          </w:pPr>
          <w:r w:rsidRPr="00C86296">
            <w:rPr>
              <w:rFonts w:ascii="Verdana" w:eastAsia="Calibri" w:hAnsi="Verdana" w:cs="Times New Roman"/>
              <w:b/>
              <w:color w:val="808080"/>
              <w:sz w:val="20"/>
              <w:szCs w:val="20"/>
              <w:u w:color="000000"/>
              <w:bdr w:val="nil"/>
              <w:lang w:val="es-ES"/>
            </w:rPr>
            <w:t>Vicerrectorado de Internacionalización</w:t>
          </w:r>
        </w:p>
        <w:p w14:paraId="3A94EF31" w14:textId="0075A0E0" w:rsidR="00E64457" w:rsidRPr="00C86296" w:rsidRDefault="00E64457" w:rsidP="001E196C">
          <w:pPr>
            <w:pStyle w:val="Encabezado"/>
            <w:jc w:val="center"/>
            <w:rPr>
              <w:rFonts w:ascii="Arial" w:hAnsi="Arial" w:cs="Arial"/>
              <w:b/>
              <w:color w:val="333333"/>
              <w:sz w:val="20"/>
              <w:szCs w:val="20"/>
              <w:lang w:val="es-ES"/>
            </w:rPr>
          </w:pPr>
        </w:p>
      </w:tc>
    </w:tr>
    <w:tr w:rsidR="008A1D1D" w:rsidRPr="00EC3975" w14:paraId="4BC2C125" w14:textId="77777777" w:rsidTr="000A5BCF">
      <w:trPr>
        <w:trHeight w:val="231"/>
      </w:trPr>
      <w:tc>
        <w:tcPr>
          <w:tcW w:w="2280" w:type="dxa"/>
          <w:gridSpan w:val="2"/>
          <w:vMerge/>
          <w:tcBorders>
            <w:top w:val="nil"/>
            <w:left w:val="nil"/>
            <w:bottom w:val="nil"/>
            <w:right w:val="nil"/>
          </w:tcBorders>
        </w:tcPr>
        <w:p w14:paraId="35F2CFF1" w14:textId="77777777" w:rsidR="008A1D1D" w:rsidRPr="00C86296" w:rsidRDefault="008A1D1D" w:rsidP="001C547A">
          <w:pPr>
            <w:pStyle w:val="Encabezado"/>
            <w:rPr>
              <w:lang w:val="es-ES"/>
            </w:rPr>
          </w:pPr>
        </w:p>
      </w:tc>
      <w:tc>
        <w:tcPr>
          <w:tcW w:w="6810" w:type="dxa"/>
          <w:tcBorders>
            <w:top w:val="nil"/>
            <w:left w:val="nil"/>
            <w:bottom w:val="nil"/>
            <w:right w:val="nil"/>
          </w:tcBorders>
        </w:tcPr>
        <w:p w14:paraId="3F200DEB" w14:textId="7514CB63" w:rsidR="008A1D1D" w:rsidRPr="000A5BCF" w:rsidRDefault="008A1D1D" w:rsidP="001E196C">
          <w:pPr>
            <w:pStyle w:val="Encabezado"/>
            <w:jc w:val="center"/>
            <w:rPr>
              <w:rFonts w:ascii="Arial" w:hAnsi="Arial" w:cs="Arial"/>
              <w:b/>
              <w:color w:val="333333"/>
              <w:sz w:val="20"/>
              <w:szCs w:val="20"/>
              <w:lang w:val="es-ES"/>
            </w:rPr>
          </w:pPr>
        </w:p>
      </w:tc>
    </w:tr>
    <w:tr w:rsidR="008A1D1D" w:rsidRPr="00EC3975" w14:paraId="6E112280" w14:textId="77777777" w:rsidTr="000A5BCF">
      <w:tc>
        <w:tcPr>
          <w:tcW w:w="90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</w:tcPr>
        <w:p w14:paraId="09787AF1" w14:textId="77777777" w:rsidR="008A1D1D" w:rsidRPr="000A5BCF" w:rsidRDefault="008A1D1D" w:rsidP="001E196C">
          <w:pPr>
            <w:pStyle w:val="Encabezado"/>
            <w:jc w:val="center"/>
            <w:rPr>
              <w:lang w:val="es-ES"/>
            </w:rPr>
          </w:pPr>
        </w:p>
      </w:tc>
    </w:tr>
    <w:tr w:rsidR="008A1D1D" w:rsidRPr="000A5BCF" w14:paraId="7B92112F" w14:textId="77777777" w:rsidTr="000A5BCF"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65761F" w14:textId="77777777" w:rsidR="008A1D1D" w:rsidRPr="000A5BCF" w:rsidRDefault="008A1D1D" w:rsidP="000A5BCF">
          <w:pPr>
            <w:pStyle w:val="Encabezado"/>
            <w:jc w:val="right"/>
            <w:rPr>
              <w:rFonts w:ascii="Arial" w:hAnsi="Arial" w:cs="Arial"/>
              <w:b/>
            </w:rPr>
          </w:pPr>
          <w:r w:rsidRPr="000A5BCF">
            <w:rPr>
              <w:rFonts w:ascii="Arial" w:hAnsi="Arial" w:cs="Arial"/>
              <w:b/>
            </w:rPr>
            <w:t>Programa</w:t>
          </w:r>
        </w:p>
      </w:tc>
      <w:tc>
        <w:tcPr>
          <w:tcW w:w="75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715336" w14:textId="77777777" w:rsidR="008A1D1D" w:rsidRPr="000A5BCF" w:rsidRDefault="008A1D1D" w:rsidP="001E196C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A5BCF">
            <w:rPr>
              <w:rFonts w:ascii="Arial" w:hAnsi="Arial" w:cs="Arial"/>
              <w:b/>
            </w:rPr>
            <w:t>CONVENIOS INTERNACIONALES</w:t>
          </w:r>
        </w:p>
      </w:tc>
    </w:tr>
    <w:tr w:rsidR="008A1D1D" w:rsidRPr="00373101" w14:paraId="47AA9A16" w14:textId="77777777" w:rsidTr="000A5BCF"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AA3EB9" w14:textId="77777777" w:rsidR="008A1D1D" w:rsidRPr="000A5BCF" w:rsidRDefault="008A1D1D" w:rsidP="000A5BCF">
          <w:pPr>
            <w:pStyle w:val="Encabezado"/>
            <w:jc w:val="right"/>
            <w:rPr>
              <w:rFonts w:ascii="Arial" w:hAnsi="Arial" w:cs="Arial"/>
              <w:b/>
            </w:rPr>
          </w:pPr>
          <w:proofErr w:type="spellStart"/>
          <w:r w:rsidRPr="000A5BCF">
            <w:rPr>
              <w:rFonts w:ascii="Arial" w:hAnsi="Arial" w:cs="Arial"/>
              <w:b/>
            </w:rPr>
            <w:t>Formulario</w:t>
          </w:r>
          <w:proofErr w:type="spellEnd"/>
        </w:p>
      </w:tc>
      <w:tc>
        <w:tcPr>
          <w:tcW w:w="75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35026A" w14:textId="78E0D803" w:rsidR="008A1D1D" w:rsidRPr="000A5BCF" w:rsidRDefault="00C869B7" w:rsidP="001E196C">
          <w:pPr>
            <w:pStyle w:val="Encabezado"/>
            <w:jc w:val="center"/>
            <w:rPr>
              <w:rFonts w:ascii="Arial" w:hAnsi="Arial" w:cs="Arial"/>
              <w:b/>
              <w:lang w:val="es-ES"/>
            </w:rPr>
          </w:pPr>
          <w:r w:rsidRPr="000A5BCF">
            <w:rPr>
              <w:rFonts w:ascii="Arial" w:hAnsi="Arial" w:cs="Arial"/>
              <w:b/>
              <w:lang w:val="es-ES"/>
            </w:rPr>
            <w:t xml:space="preserve">INFORME DE  </w:t>
          </w:r>
          <w:r w:rsidR="00E7178D">
            <w:rPr>
              <w:rFonts w:ascii="Arial" w:hAnsi="Arial" w:cs="Arial"/>
              <w:b/>
              <w:lang w:val="es-ES"/>
            </w:rPr>
            <w:t>ACUERDO INTERNACIONAL  NO NORMATIVO</w:t>
          </w:r>
        </w:p>
      </w:tc>
    </w:tr>
  </w:tbl>
  <w:p w14:paraId="76E62850" w14:textId="77777777" w:rsidR="008A1D1D" w:rsidRPr="00950F51" w:rsidRDefault="008A1D1D" w:rsidP="00294B11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C0278"/>
    <w:multiLevelType w:val="hybridMultilevel"/>
    <w:tmpl w:val="05969B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C40585"/>
    <w:multiLevelType w:val="hybridMultilevel"/>
    <w:tmpl w:val="B9CAF0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334357">
    <w:abstractNumId w:val="0"/>
  </w:num>
  <w:num w:numId="2" w16cid:durableId="62419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TI1NTY3MjMwMzZW0lEKTi0uzszPAykwrAUAlVcj8CwAAAA="/>
  </w:docVars>
  <w:rsids>
    <w:rsidRoot w:val="00C43538"/>
    <w:rsid w:val="00004204"/>
    <w:rsid w:val="0001144F"/>
    <w:rsid w:val="0005378A"/>
    <w:rsid w:val="000568E7"/>
    <w:rsid w:val="00060DB7"/>
    <w:rsid w:val="00061688"/>
    <w:rsid w:val="000728DF"/>
    <w:rsid w:val="000A5BCF"/>
    <w:rsid w:val="000B78FA"/>
    <w:rsid w:val="000C4641"/>
    <w:rsid w:val="000D64B4"/>
    <w:rsid w:val="00110DB5"/>
    <w:rsid w:val="001550C9"/>
    <w:rsid w:val="00181B18"/>
    <w:rsid w:val="001B5FFF"/>
    <w:rsid w:val="001C547A"/>
    <w:rsid w:val="001D1D72"/>
    <w:rsid w:val="001E196C"/>
    <w:rsid w:val="001F249F"/>
    <w:rsid w:val="001F2EFC"/>
    <w:rsid w:val="00215EAF"/>
    <w:rsid w:val="00247A0E"/>
    <w:rsid w:val="0025197D"/>
    <w:rsid w:val="002552A5"/>
    <w:rsid w:val="00261452"/>
    <w:rsid w:val="0027767A"/>
    <w:rsid w:val="00294B11"/>
    <w:rsid w:val="002E39E4"/>
    <w:rsid w:val="002F75C6"/>
    <w:rsid w:val="00321C21"/>
    <w:rsid w:val="00324555"/>
    <w:rsid w:val="003402CB"/>
    <w:rsid w:val="00340DC9"/>
    <w:rsid w:val="00343192"/>
    <w:rsid w:val="00351639"/>
    <w:rsid w:val="003528BD"/>
    <w:rsid w:val="003553E2"/>
    <w:rsid w:val="00373101"/>
    <w:rsid w:val="00397C5C"/>
    <w:rsid w:val="003B34F5"/>
    <w:rsid w:val="003B7408"/>
    <w:rsid w:val="003C03CB"/>
    <w:rsid w:val="00424100"/>
    <w:rsid w:val="00424F38"/>
    <w:rsid w:val="00464B04"/>
    <w:rsid w:val="00473477"/>
    <w:rsid w:val="00475B9B"/>
    <w:rsid w:val="00494DCC"/>
    <w:rsid w:val="004F7F10"/>
    <w:rsid w:val="00516C27"/>
    <w:rsid w:val="00537FF0"/>
    <w:rsid w:val="005555CD"/>
    <w:rsid w:val="005609D0"/>
    <w:rsid w:val="00575988"/>
    <w:rsid w:val="005851B5"/>
    <w:rsid w:val="0058699A"/>
    <w:rsid w:val="005A36CD"/>
    <w:rsid w:val="005C0A20"/>
    <w:rsid w:val="005C43F1"/>
    <w:rsid w:val="005F4C27"/>
    <w:rsid w:val="00613998"/>
    <w:rsid w:val="00633665"/>
    <w:rsid w:val="006534DE"/>
    <w:rsid w:val="00680015"/>
    <w:rsid w:val="006C5EE9"/>
    <w:rsid w:val="006E652F"/>
    <w:rsid w:val="006F603B"/>
    <w:rsid w:val="00703133"/>
    <w:rsid w:val="007D247C"/>
    <w:rsid w:val="007E68EE"/>
    <w:rsid w:val="007F108E"/>
    <w:rsid w:val="007F1C3C"/>
    <w:rsid w:val="0081153A"/>
    <w:rsid w:val="0081359E"/>
    <w:rsid w:val="008501B1"/>
    <w:rsid w:val="00852FAA"/>
    <w:rsid w:val="00855563"/>
    <w:rsid w:val="00867401"/>
    <w:rsid w:val="00871063"/>
    <w:rsid w:val="00887679"/>
    <w:rsid w:val="008A1D1D"/>
    <w:rsid w:val="008A4DBB"/>
    <w:rsid w:val="008B61FF"/>
    <w:rsid w:val="008C6811"/>
    <w:rsid w:val="008E7635"/>
    <w:rsid w:val="008F133D"/>
    <w:rsid w:val="00905F75"/>
    <w:rsid w:val="00911710"/>
    <w:rsid w:val="00945773"/>
    <w:rsid w:val="00950F51"/>
    <w:rsid w:val="009D7214"/>
    <w:rsid w:val="009E7B06"/>
    <w:rsid w:val="00A06126"/>
    <w:rsid w:val="00A35D87"/>
    <w:rsid w:val="00A40C6E"/>
    <w:rsid w:val="00A53EDB"/>
    <w:rsid w:val="00A76216"/>
    <w:rsid w:val="00A94A05"/>
    <w:rsid w:val="00A95C96"/>
    <w:rsid w:val="00AC0C56"/>
    <w:rsid w:val="00AD6542"/>
    <w:rsid w:val="00B041DB"/>
    <w:rsid w:val="00B11500"/>
    <w:rsid w:val="00B231C8"/>
    <w:rsid w:val="00B84998"/>
    <w:rsid w:val="00B956A0"/>
    <w:rsid w:val="00BA7ABE"/>
    <w:rsid w:val="00BB4A78"/>
    <w:rsid w:val="00BC2006"/>
    <w:rsid w:val="00BE25DA"/>
    <w:rsid w:val="00BF7213"/>
    <w:rsid w:val="00C43538"/>
    <w:rsid w:val="00C83698"/>
    <w:rsid w:val="00C85CAA"/>
    <w:rsid w:val="00C86296"/>
    <w:rsid w:val="00C869B7"/>
    <w:rsid w:val="00D053D5"/>
    <w:rsid w:val="00D151F4"/>
    <w:rsid w:val="00D20500"/>
    <w:rsid w:val="00D26779"/>
    <w:rsid w:val="00D31CB5"/>
    <w:rsid w:val="00D352C6"/>
    <w:rsid w:val="00D56DD7"/>
    <w:rsid w:val="00D654E1"/>
    <w:rsid w:val="00D90E21"/>
    <w:rsid w:val="00D91140"/>
    <w:rsid w:val="00DF1409"/>
    <w:rsid w:val="00DF7477"/>
    <w:rsid w:val="00E233F5"/>
    <w:rsid w:val="00E34ECF"/>
    <w:rsid w:val="00E64457"/>
    <w:rsid w:val="00E7178D"/>
    <w:rsid w:val="00E83C99"/>
    <w:rsid w:val="00E83F65"/>
    <w:rsid w:val="00E92F10"/>
    <w:rsid w:val="00EA0943"/>
    <w:rsid w:val="00EA42F0"/>
    <w:rsid w:val="00EC3975"/>
    <w:rsid w:val="00EE1A88"/>
    <w:rsid w:val="00EE5425"/>
    <w:rsid w:val="00F115E3"/>
    <w:rsid w:val="00F37BA1"/>
    <w:rsid w:val="00F458FD"/>
    <w:rsid w:val="00F541A4"/>
    <w:rsid w:val="00F80ACF"/>
    <w:rsid w:val="00F8214D"/>
    <w:rsid w:val="00F879FD"/>
    <w:rsid w:val="00FA5965"/>
    <w:rsid w:val="00FB1CA0"/>
    <w:rsid w:val="1F85A3C9"/>
    <w:rsid w:val="2D23F99E"/>
    <w:rsid w:val="38E5272C"/>
    <w:rsid w:val="3FA0D4CC"/>
    <w:rsid w:val="52F3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43612"/>
  <w15:chartTrackingRefBased/>
  <w15:docId w15:val="{59ECB8A1-B281-4B1B-8BBF-A5DDC5E2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B11"/>
    <w:rPr>
      <w:rFonts w:ascii="Garamond" w:hAnsi="Garamond" w:cs="Garamond"/>
      <w:sz w:val="22"/>
      <w:szCs w:val="22"/>
      <w:lang w:val="en-US" w:bidi="hi-IN"/>
    </w:rPr>
  </w:style>
  <w:style w:type="paragraph" w:styleId="Ttulo2">
    <w:name w:val="heading 2"/>
    <w:basedOn w:val="Normal"/>
    <w:next w:val="Textoindependiente"/>
    <w:qFormat/>
    <w:rsid w:val="00294B11"/>
    <w:pPr>
      <w:keepNext/>
      <w:keepLines/>
      <w:spacing w:after="170" w:line="240" w:lineRule="atLeast"/>
      <w:outlineLvl w:val="1"/>
    </w:pPr>
    <w:rPr>
      <w:rFonts w:cs="Times New Roman"/>
      <w:caps/>
      <w:kern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basedOn w:val="Normal"/>
    <w:rsid w:val="00294B11"/>
    <w:pPr>
      <w:spacing w:after="120"/>
    </w:pPr>
  </w:style>
  <w:style w:type="table" w:styleId="Tablaconcuadrcula">
    <w:name w:val="Table Grid"/>
    <w:basedOn w:val="Tablanormal"/>
    <w:rsid w:val="001C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C547A"/>
  </w:style>
  <w:style w:type="paragraph" w:styleId="Prrafodelista">
    <w:name w:val="List Paragraph"/>
    <w:basedOn w:val="Normal"/>
    <w:uiPriority w:val="34"/>
    <w:qFormat/>
    <w:rsid w:val="0081359E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cario%20Ori\Escritorio\Anexo_6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29c6ee474716ed828d2f1e6dd064b344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d629fd9ce43a0bd416345f56fcb350e1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273C6A-293D-45E2-8533-5BD90EA3CAD9}">
  <ds:schemaRefs>
    <ds:schemaRef ds:uri="http://schemas.microsoft.com/office/2006/metadata/properties"/>
    <ds:schemaRef ds:uri="http://schemas.microsoft.com/office/infopath/2007/PartnerControls"/>
    <ds:schemaRef ds:uri="cdaa7296-2bf8-4900-9185-210db1a146f7"/>
    <ds:schemaRef ds:uri="3e666453-5ad6-4dd9-8780-dd4be35bdfbf"/>
  </ds:schemaRefs>
</ds:datastoreItem>
</file>

<file path=customXml/itemProps2.xml><?xml version="1.0" encoding="utf-8"?>
<ds:datastoreItem xmlns:ds="http://schemas.openxmlformats.org/officeDocument/2006/customXml" ds:itemID="{F1C82128-DF68-46F4-8145-EEB08A8F4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46976-A109-46C5-B47A-5D0D6F7A92BF}"/>
</file>

<file path=docProps/app.xml><?xml version="1.0" encoding="utf-8"?>
<Properties xmlns="http://schemas.openxmlformats.org/officeDocument/2006/extended-properties" xmlns:vt="http://schemas.openxmlformats.org/officeDocument/2006/docPropsVTypes">
  <Template>Anexo_6</Template>
  <TotalTime>5</TotalTime>
  <Pages>1</Pages>
  <Words>50</Words>
  <Characters>280</Characters>
  <Application>Microsoft Office Word</Application>
  <DocSecurity>0</DocSecurity>
  <Lines>2</Lines>
  <Paragraphs>1</Paragraphs>
  <ScaleCrop>false</ScaleCrop>
  <Manager>Beatriz Luna Luna</Manager>
  <Company>Oficina de Relaciones Internacionales y Movilidad - UAM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Convenios internacionales: informe de renovación de convenio</dc:title>
  <dc:subject/>
  <dc:creator>Becario Ori</dc:creator>
  <cp:keywords/>
  <cp:lastModifiedBy>Jorge Toll del Cacho</cp:lastModifiedBy>
  <cp:revision>4</cp:revision>
  <cp:lastPrinted>2022-01-20T08:12:00Z</cp:lastPrinted>
  <dcterms:created xsi:type="dcterms:W3CDTF">2026-03-10T12:51:00Z</dcterms:created>
  <dcterms:modified xsi:type="dcterms:W3CDTF">2026-03-10T12:54:00Z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0x010100EE7D75C2EE913548833434D60D23A6AC</vt:lpwstr>
  </property>
  <property fmtid="{D5CDD505-2E9C-101B-9397-08002B2CF9AE}" pid="3" name="MediaServiceImageTags">
    <vt:lpwstr/>
  </property>
</Properties>
</file>